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6B5DB2" w:rsidRPr="00853BAF" w14:paraId="1FD63B84" w14:textId="77777777" w:rsidTr="00980E8C">
        <w:tc>
          <w:tcPr>
            <w:tcW w:w="9923" w:type="dxa"/>
          </w:tcPr>
          <w:p w14:paraId="42DE3184" w14:textId="77777777" w:rsidR="006B5DB2" w:rsidRPr="00853BAF" w:rsidRDefault="006B5DB2" w:rsidP="006B5DB2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8B5F3DE" wp14:editId="77597F56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E5ADC" w14:textId="77777777" w:rsidR="006B5DB2" w:rsidRPr="00853BAF" w:rsidRDefault="006B5DB2" w:rsidP="006B5DB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649095D1" w14:textId="77777777" w:rsidR="006B5DB2" w:rsidRPr="00853BAF" w:rsidRDefault="006B5DB2" w:rsidP="006B5DB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9D06259" w14:textId="77777777" w:rsidR="006B5DB2" w:rsidRPr="00853BAF" w:rsidRDefault="006B5DB2" w:rsidP="006B5DB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A59A7A0" w14:textId="77777777" w:rsidR="006B5DB2" w:rsidRPr="00853BAF" w:rsidRDefault="006B5DB2" w:rsidP="006B5DB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C80A747" w14:textId="77777777" w:rsidR="006B5DB2" w:rsidRPr="00853BAF" w:rsidRDefault="006B5DB2" w:rsidP="006B5DB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E9E15D3" w14:textId="532AD1DE" w:rsidR="006B5DB2" w:rsidRPr="00853BAF" w:rsidRDefault="006B5DB2" w:rsidP="006B5DB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606C4">
              <w:rPr>
                <w:szCs w:val="28"/>
                <w:u w:val="single"/>
              </w:rPr>
              <w:t>23.06.2017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4606C4">
              <w:rPr>
                <w:szCs w:val="28"/>
                <w:u w:val="single"/>
              </w:rPr>
              <w:t>2966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14:paraId="51B820FC" w14:textId="77777777" w:rsidR="006B5DB2" w:rsidRPr="00853BAF" w:rsidRDefault="006B5DB2" w:rsidP="006B5DB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23"/>
      </w:tblGrid>
      <w:tr w:rsidR="00092A0A" w:rsidRPr="00991D87" w14:paraId="6D76944F" w14:textId="77777777" w:rsidTr="00AC1C0D">
        <w:trPr>
          <w:trHeight w:val="583"/>
        </w:trPr>
        <w:tc>
          <w:tcPr>
            <w:tcW w:w="9923" w:type="dxa"/>
          </w:tcPr>
          <w:p w14:paraId="6D76944E" w14:textId="77777777" w:rsidR="00092A0A" w:rsidRPr="00991D87" w:rsidRDefault="00911645" w:rsidP="006B5DB2">
            <w:pPr>
              <w:ind w:left="35" w:firstLine="0"/>
              <w:rPr>
                <w:szCs w:val="28"/>
              </w:rPr>
            </w:pPr>
            <w:r w:rsidRPr="00991D87">
              <w:rPr>
                <w:szCs w:val="28"/>
              </w:rPr>
              <w:t>О проекте</w:t>
            </w:r>
            <w:r w:rsidR="00054479" w:rsidRPr="00991D87">
              <w:rPr>
                <w:szCs w:val="28"/>
              </w:rPr>
              <w:t xml:space="preserve">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054479" w:rsidRPr="00991D87">
              <w:rPr>
                <w:szCs w:val="28"/>
              </w:rPr>
              <w:t xml:space="preserve"> для размещения линейного объекта транспортной инфраструктуры </w:t>
            </w:r>
            <w:r w:rsidR="002C2F37">
              <w:rPr>
                <w:szCs w:val="28"/>
              </w:rPr>
              <w:t xml:space="preserve">местного значения </w:t>
            </w:r>
            <w:r w:rsidR="00054479" w:rsidRPr="00991D87">
              <w:rPr>
                <w:szCs w:val="28"/>
              </w:rPr>
              <w:t>– автомобильной д</w:t>
            </w:r>
            <w:r w:rsidR="00054479" w:rsidRPr="00991D87">
              <w:rPr>
                <w:szCs w:val="28"/>
              </w:rPr>
              <w:t>о</w:t>
            </w:r>
            <w:r w:rsidR="00054479" w:rsidRPr="00991D87">
              <w:rPr>
                <w:szCs w:val="28"/>
              </w:rPr>
              <w:t>роги общего пользования по</w:t>
            </w:r>
            <w:r w:rsidR="00AC1C0D" w:rsidRPr="00991D87">
              <w:rPr>
                <w:szCs w:val="28"/>
              </w:rPr>
              <w:t xml:space="preserve"> </w:t>
            </w:r>
            <w:r w:rsidR="004D0231">
              <w:rPr>
                <w:szCs w:val="28"/>
              </w:rPr>
              <w:t>ул. Титова в Ленинском районе в границах проекта планировки территории, ограниченной улицами Порт-Артурской, Широкой, Связистов и Толмачевским шоссе, в Ленинском районе, в границах проекта планировки территории, ограниченной улицами Порт-Артурской, Широкой, полосой отвода железной дороги и Толмачевским шоссе, в Ленинском районе</w:t>
            </w:r>
          </w:p>
        </w:tc>
      </w:tr>
    </w:tbl>
    <w:p w14:paraId="6D769450" w14:textId="77777777" w:rsidR="00092A0A" w:rsidRPr="00991D87" w:rsidRDefault="00092A0A" w:rsidP="004D0231">
      <w:pPr>
        <w:tabs>
          <w:tab w:val="left" w:pos="360"/>
        </w:tabs>
        <w:ind w:firstLine="0"/>
        <w:contextualSpacing/>
        <w:rPr>
          <w:szCs w:val="28"/>
        </w:rPr>
      </w:pPr>
    </w:p>
    <w:p w14:paraId="6D769451" w14:textId="77777777" w:rsidR="003574AD" w:rsidRPr="00991D87" w:rsidRDefault="003574AD" w:rsidP="00496F4E">
      <w:pPr>
        <w:tabs>
          <w:tab w:val="left" w:pos="360"/>
        </w:tabs>
        <w:contextualSpacing/>
        <w:rPr>
          <w:szCs w:val="28"/>
        </w:rPr>
      </w:pPr>
    </w:p>
    <w:p w14:paraId="6D769452" w14:textId="60356D20" w:rsidR="00092A0A" w:rsidRPr="00991D87" w:rsidRDefault="00092A0A" w:rsidP="00575F80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В целях </w:t>
      </w:r>
      <w:r w:rsidR="00781CC6" w:rsidRPr="00991D87">
        <w:rPr>
          <w:szCs w:val="28"/>
        </w:rPr>
        <w:t xml:space="preserve">определения местоположения границ образуемых </w:t>
      </w:r>
      <w:r w:rsidR="005F67BE" w:rsidRPr="00991D87">
        <w:rPr>
          <w:szCs w:val="28"/>
        </w:rPr>
        <w:t>и изменяемых земельных участков</w:t>
      </w:r>
      <w:r w:rsidR="00D101BE" w:rsidRPr="00991D87">
        <w:rPr>
          <w:szCs w:val="28"/>
        </w:rPr>
        <w:t>,</w:t>
      </w:r>
      <w:r w:rsidR="00781CC6" w:rsidRPr="00991D87">
        <w:rPr>
          <w:szCs w:val="28"/>
        </w:rPr>
        <w:t xml:space="preserve"> </w:t>
      </w:r>
      <w:r w:rsidR="00DC7541" w:rsidRPr="00991D8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991D87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6B5DB2">
        <w:rPr>
          <w:szCs w:val="28"/>
        </w:rPr>
        <w:t> </w:t>
      </w:r>
      <w:r w:rsidRPr="00991D87">
        <w:rPr>
          <w:szCs w:val="28"/>
        </w:rPr>
        <w:t>2</w:t>
      </w:r>
      <w:r w:rsidR="00065465">
        <w:rPr>
          <w:szCs w:val="28"/>
        </w:rPr>
        <w:t>4</w:t>
      </w:r>
      <w:r w:rsidRPr="00991D87">
        <w:rPr>
          <w:szCs w:val="28"/>
        </w:rPr>
        <w:t>.05.20</w:t>
      </w:r>
      <w:r w:rsidR="00065465">
        <w:rPr>
          <w:szCs w:val="28"/>
        </w:rPr>
        <w:t>17</w:t>
      </w:r>
      <w:r w:rsidRPr="00991D87">
        <w:rPr>
          <w:szCs w:val="28"/>
        </w:rPr>
        <w:t xml:space="preserve"> №</w:t>
      </w:r>
      <w:r w:rsidR="00FB40B7" w:rsidRPr="00991D87">
        <w:rPr>
          <w:szCs w:val="28"/>
        </w:rPr>
        <w:t> </w:t>
      </w:r>
      <w:r w:rsidR="00065465">
        <w:rPr>
          <w:szCs w:val="28"/>
        </w:rPr>
        <w:t>411</w:t>
      </w:r>
      <w:r w:rsidRPr="00991D87">
        <w:rPr>
          <w:szCs w:val="28"/>
        </w:rPr>
        <w:t xml:space="preserve"> «О Порядке</w:t>
      </w:r>
      <w:r w:rsidR="00065465" w:rsidRPr="00065465">
        <w:rPr>
          <w:szCs w:val="28"/>
        </w:rPr>
        <w:t xml:space="preserve"> </w:t>
      </w:r>
      <w:r w:rsidR="00065465" w:rsidRPr="00EF5A91">
        <w:rPr>
          <w:szCs w:val="28"/>
        </w:rPr>
        <w:t>подготовки документации по планировке терр</w:t>
      </w:r>
      <w:r w:rsidR="00065465" w:rsidRPr="00EF5A91">
        <w:rPr>
          <w:szCs w:val="28"/>
        </w:rPr>
        <w:t>и</w:t>
      </w:r>
      <w:r w:rsidR="00065465" w:rsidRPr="00EF5A91">
        <w:rPr>
          <w:szCs w:val="28"/>
        </w:rPr>
        <w:t>тории</w:t>
      </w:r>
      <w:r w:rsidR="00065465">
        <w:rPr>
          <w:szCs w:val="28"/>
        </w:rPr>
        <w:t xml:space="preserve"> и признании утратившими силу отдельных решений Совета депутатов</w:t>
      </w:r>
      <w:r w:rsidR="00065465" w:rsidRPr="00EF5A91">
        <w:rPr>
          <w:szCs w:val="28"/>
        </w:rPr>
        <w:t xml:space="preserve"> г</w:t>
      </w:r>
      <w:r w:rsidR="00065465" w:rsidRPr="00EF5A91">
        <w:rPr>
          <w:szCs w:val="28"/>
        </w:rPr>
        <w:t>о</w:t>
      </w:r>
      <w:r w:rsidR="00065465" w:rsidRPr="00EF5A91">
        <w:rPr>
          <w:szCs w:val="28"/>
        </w:rPr>
        <w:t>рода Новосибирска</w:t>
      </w:r>
      <w:r w:rsidRPr="00991D87">
        <w:rPr>
          <w:szCs w:val="28"/>
        </w:rPr>
        <w:t xml:space="preserve">», </w:t>
      </w:r>
      <w:r w:rsidR="00C1043D" w:rsidRPr="00991D87">
        <w:rPr>
          <w:szCs w:val="28"/>
        </w:rPr>
        <w:t>постановлени</w:t>
      </w:r>
      <w:r w:rsidR="00AC1C0D" w:rsidRPr="00991D87">
        <w:rPr>
          <w:szCs w:val="28"/>
        </w:rPr>
        <w:t>ями</w:t>
      </w:r>
      <w:r w:rsidR="00C1043D" w:rsidRPr="00991D87">
        <w:rPr>
          <w:szCs w:val="28"/>
        </w:rPr>
        <w:t xml:space="preserve"> мэрии города Новосибирска </w:t>
      </w:r>
      <w:r w:rsidR="00AC1C0D" w:rsidRPr="00991D87">
        <w:rPr>
          <w:szCs w:val="28"/>
        </w:rPr>
        <w:t>от</w:t>
      </w:r>
      <w:r w:rsidR="006B5DB2">
        <w:rPr>
          <w:szCs w:val="28"/>
        </w:rPr>
        <w:t> </w:t>
      </w:r>
      <w:r w:rsidR="004D0231">
        <w:rPr>
          <w:szCs w:val="28"/>
        </w:rPr>
        <w:t>17.03.2015 № 2431 «Об утверждении проекта планировки территории, ограниченной улиц</w:t>
      </w:r>
      <w:r w:rsidR="004D0231">
        <w:rPr>
          <w:szCs w:val="28"/>
        </w:rPr>
        <w:t>а</w:t>
      </w:r>
      <w:r w:rsidR="004D0231">
        <w:rPr>
          <w:szCs w:val="28"/>
        </w:rPr>
        <w:t>ми Порт-Артурской, Широкой, Связистов и Толмачевским шоссе, в Ленинском районе»</w:t>
      </w:r>
      <w:r w:rsidR="004D0231" w:rsidRPr="008F0EA0">
        <w:rPr>
          <w:szCs w:val="28"/>
        </w:rPr>
        <w:t>,</w:t>
      </w:r>
      <w:r w:rsidR="004D0231">
        <w:rPr>
          <w:szCs w:val="28"/>
        </w:rPr>
        <w:t xml:space="preserve"> от 30.10.2015 № 6421</w:t>
      </w:r>
      <w:r w:rsidR="004D0231" w:rsidRPr="008F0EA0">
        <w:rPr>
          <w:szCs w:val="28"/>
        </w:rPr>
        <w:t xml:space="preserve"> </w:t>
      </w:r>
      <w:r w:rsidR="004D0231">
        <w:rPr>
          <w:szCs w:val="28"/>
        </w:rPr>
        <w:t>«Об утверждении проекта</w:t>
      </w:r>
      <w:r w:rsidR="006B5DB2">
        <w:rPr>
          <w:szCs w:val="28"/>
        </w:rPr>
        <w:t xml:space="preserve"> </w:t>
      </w:r>
      <w:r w:rsidR="004D0231">
        <w:rPr>
          <w:szCs w:val="28"/>
        </w:rPr>
        <w:t>планировки территории, ограниченной улицами Порт-Артурской, Широкой, полосой отвода железной д</w:t>
      </w:r>
      <w:r w:rsidR="004D0231">
        <w:rPr>
          <w:szCs w:val="28"/>
        </w:rPr>
        <w:t>о</w:t>
      </w:r>
      <w:r w:rsidR="004D0231">
        <w:rPr>
          <w:szCs w:val="28"/>
        </w:rPr>
        <w:t>роги и Толмачевским шоссе, в Ленинском районе»</w:t>
      </w:r>
      <w:r w:rsidR="004D0231" w:rsidRPr="008F0EA0">
        <w:rPr>
          <w:szCs w:val="28"/>
        </w:rPr>
        <w:t>,</w:t>
      </w:r>
      <w:r w:rsidR="004D0231">
        <w:rPr>
          <w:szCs w:val="28"/>
        </w:rPr>
        <w:t xml:space="preserve"> </w:t>
      </w:r>
      <w:r w:rsidR="00FB40B7" w:rsidRPr="00991D87">
        <w:rPr>
          <w:szCs w:val="28"/>
        </w:rPr>
        <w:t>руководствуясь Уставом г</w:t>
      </w:r>
      <w:r w:rsidR="00FB40B7" w:rsidRPr="00991D87">
        <w:rPr>
          <w:szCs w:val="28"/>
        </w:rPr>
        <w:t>о</w:t>
      </w:r>
      <w:r w:rsidR="00FB40B7" w:rsidRPr="00991D87">
        <w:rPr>
          <w:szCs w:val="28"/>
        </w:rPr>
        <w:t>рода Новосибирска,</w:t>
      </w:r>
      <w:r w:rsidR="00156969" w:rsidRPr="00991D87">
        <w:rPr>
          <w:szCs w:val="28"/>
        </w:rPr>
        <w:t xml:space="preserve"> </w:t>
      </w:r>
      <w:r w:rsidRPr="00991D87">
        <w:rPr>
          <w:szCs w:val="28"/>
        </w:rPr>
        <w:t>ПОСТАНОВЛЯЮ:</w:t>
      </w:r>
    </w:p>
    <w:p w14:paraId="6D769453" w14:textId="187FA007"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 xml:space="preserve">1. Утвердить </w:t>
      </w:r>
      <w:r w:rsidRPr="00991D87">
        <w:rPr>
          <w:bCs/>
          <w:iCs/>
          <w:szCs w:val="28"/>
        </w:rPr>
        <w:t xml:space="preserve">проект </w:t>
      </w:r>
      <w:r w:rsidR="00156969" w:rsidRPr="00991D87">
        <w:rPr>
          <w:szCs w:val="28"/>
        </w:rPr>
        <w:t xml:space="preserve">межевания </w:t>
      </w:r>
      <w:r w:rsidR="00386B7F" w:rsidRPr="00991D87">
        <w:rPr>
          <w:szCs w:val="28"/>
        </w:rPr>
        <w:t>территории</w:t>
      </w:r>
      <w:r w:rsidR="009205A3" w:rsidRPr="00991D87">
        <w:rPr>
          <w:szCs w:val="28"/>
        </w:rPr>
        <w:t>, предназначенный для разм</w:t>
      </w:r>
      <w:r w:rsidR="009205A3" w:rsidRPr="00991D87">
        <w:rPr>
          <w:szCs w:val="28"/>
        </w:rPr>
        <w:t>е</w:t>
      </w:r>
      <w:r w:rsidR="009205A3" w:rsidRPr="00991D87">
        <w:rPr>
          <w:szCs w:val="28"/>
        </w:rPr>
        <w:t xml:space="preserve">щения линейного объекта транспортной инфраструктуры </w:t>
      </w:r>
      <w:r w:rsidR="002C2F37">
        <w:rPr>
          <w:szCs w:val="28"/>
        </w:rPr>
        <w:t xml:space="preserve">местного значения </w:t>
      </w:r>
      <w:r w:rsidR="009205A3" w:rsidRPr="00991D87">
        <w:rPr>
          <w:szCs w:val="28"/>
        </w:rPr>
        <w:t>– а</w:t>
      </w:r>
      <w:r w:rsidR="009205A3" w:rsidRPr="00991D87">
        <w:rPr>
          <w:szCs w:val="28"/>
        </w:rPr>
        <w:t>в</w:t>
      </w:r>
      <w:r w:rsidR="009205A3" w:rsidRPr="00991D87">
        <w:rPr>
          <w:szCs w:val="28"/>
        </w:rPr>
        <w:t>томобильной дороги общего пользования по</w:t>
      </w:r>
      <w:r w:rsidR="004D0231">
        <w:rPr>
          <w:szCs w:val="28"/>
        </w:rPr>
        <w:t xml:space="preserve"> ул. Титова в Ленинском районе в границах проекта планировки территории, ограниченной улицами Порт-Артурской, Широкой, Связистов и Толмачевским шоссе, в Ленинском районе, в границах проекта планировки территории, ограниченной улицами Порт-Артурской, Широкой, полосой отвода железной дороги и Толмачевским шоссе, в Ленинском районе</w:t>
      </w:r>
      <w:r w:rsidR="009205A3" w:rsidRPr="00991D87">
        <w:rPr>
          <w:szCs w:val="28"/>
        </w:rPr>
        <w:t xml:space="preserve"> </w:t>
      </w:r>
      <w:r w:rsidRPr="00991D87">
        <w:rPr>
          <w:szCs w:val="28"/>
        </w:rPr>
        <w:t>(приложение).</w:t>
      </w:r>
    </w:p>
    <w:p w14:paraId="6D769454" w14:textId="77777777" w:rsidR="00DC7541" w:rsidRPr="00991D87" w:rsidRDefault="00092A0A" w:rsidP="00447741">
      <w:pPr>
        <w:pStyle w:val="S2"/>
        <w:rPr>
          <w:szCs w:val="28"/>
        </w:rPr>
      </w:pPr>
      <w:r w:rsidRPr="00991D87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991D87">
        <w:rPr>
          <w:szCs w:val="28"/>
        </w:rPr>
        <w:t xml:space="preserve"> в инфо</w:t>
      </w:r>
      <w:r w:rsidR="00DC7541" w:rsidRPr="00991D87">
        <w:rPr>
          <w:szCs w:val="28"/>
        </w:rPr>
        <w:t>р</w:t>
      </w:r>
      <w:r w:rsidR="00DC7541" w:rsidRPr="00991D87">
        <w:rPr>
          <w:szCs w:val="28"/>
        </w:rPr>
        <w:t>мационно-телекоммуникационной сети «Интернет».</w:t>
      </w:r>
    </w:p>
    <w:p w14:paraId="6D769455" w14:textId="77777777" w:rsidR="00447741" w:rsidRPr="00991D87" w:rsidRDefault="00447741" w:rsidP="00447741">
      <w:pPr>
        <w:pStyle w:val="S2"/>
        <w:rPr>
          <w:szCs w:val="28"/>
        </w:rPr>
      </w:pPr>
      <w:r w:rsidRPr="00991D8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1D87">
        <w:rPr>
          <w:szCs w:val="28"/>
        </w:rPr>
        <w:t>о</w:t>
      </w:r>
      <w:r w:rsidRPr="00991D87">
        <w:rPr>
          <w:szCs w:val="28"/>
        </w:rPr>
        <w:t>становления.</w:t>
      </w:r>
    </w:p>
    <w:p w14:paraId="6D769456" w14:textId="77777777"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lastRenderedPageBreak/>
        <w:t xml:space="preserve">4. Контроль за исполнением постановления возложить </w:t>
      </w:r>
      <w:r w:rsidR="00A71BC8" w:rsidRPr="00991D87">
        <w:rPr>
          <w:szCs w:val="28"/>
        </w:rPr>
        <w:t>на замести</w:t>
      </w:r>
      <w:r w:rsidR="00A969A7" w:rsidRPr="00991D87">
        <w:rPr>
          <w:szCs w:val="28"/>
        </w:rPr>
        <w:t xml:space="preserve">теля мэра города Новосибирска – </w:t>
      </w:r>
      <w:r w:rsidR="00A71BC8" w:rsidRPr="00991D8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991D87" w14:paraId="6D769459" w14:textId="77777777" w:rsidTr="0047145F">
        <w:trPr>
          <w:trHeight w:val="748"/>
        </w:trPr>
        <w:tc>
          <w:tcPr>
            <w:tcW w:w="6946" w:type="dxa"/>
          </w:tcPr>
          <w:p w14:paraId="6D769457" w14:textId="77777777" w:rsidR="00584A48" w:rsidRPr="00991D87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6D769458" w14:textId="77777777" w:rsidR="00584A48" w:rsidRPr="00991D87" w:rsidRDefault="00584A48" w:rsidP="00712D50">
            <w:pPr>
              <w:pStyle w:val="7"/>
              <w:spacing w:before="0"/>
              <w:ind w:right="17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6D76945A" w14:textId="77777777" w:rsidR="0047145F" w:rsidRDefault="0047145F" w:rsidP="006B266C">
      <w:pPr>
        <w:suppressAutoHyphens/>
        <w:ind w:firstLine="0"/>
        <w:rPr>
          <w:sz w:val="24"/>
          <w:szCs w:val="24"/>
        </w:rPr>
      </w:pPr>
    </w:p>
    <w:p w14:paraId="6D76945B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5C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5D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5E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5F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0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1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2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3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4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5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6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7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8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9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A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B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C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D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E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6F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0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1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2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3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4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5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6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7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8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79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7A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7B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7C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7D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7E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7F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80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81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82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83" w14:textId="77777777" w:rsidR="004D0231" w:rsidRDefault="004D0231" w:rsidP="006B266C">
      <w:pPr>
        <w:suppressAutoHyphens/>
        <w:ind w:firstLine="0"/>
        <w:rPr>
          <w:sz w:val="24"/>
          <w:szCs w:val="24"/>
        </w:rPr>
      </w:pPr>
    </w:p>
    <w:p w14:paraId="6D769484" w14:textId="77777777" w:rsidR="00AC1C0D" w:rsidRDefault="00AC1C0D" w:rsidP="006B266C">
      <w:pPr>
        <w:suppressAutoHyphens/>
        <w:ind w:firstLine="0"/>
        <w:rPr>
          <w:sz w:val="24"/>
          <w:szCs w:val="24"/>
        </w:rPr>
      </w:pPr>
    </w:p>
    <w:p w14:paraId="6D769485" w14:textId="77777777" w:rsidR="0047145F" w:rsidRPr="004D0231" w:rsidRDefault="00070A04" w:rsidP="006B266C">
      <w:pPr>
        <w:suppressAutoHyphens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Гальянова</w:t>
      </w:r>
    </w:p>
    <w:p w14:paraId="6D769486" w14:textId="77777777" w:rsidR="006B266C" w:rsidRPr="004D0231" w:rsidRDefault="006B266C" w:rsidP="006B266C">
      <w:pPr>
        <w:suppressAutoHyphens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22750</w:t>
      </w:r>
      <w:r w:rsidR="00070A04" w:rsidRPr="004D0231">
        <w:rPr>
          <w:sz w:val="24"/>
          <w:szCs w:val="24"/>
        </w:rPr>
        <w:t>0</w:t>
      </w:r>
      <w:r w:rsidR="00400548" w:rsidRPr="004D0231">
        <w:rPr>
          <w:sz w:val="24"/>
          <w:szCs w:val="24"/>
        </w:rPr>
        <w:t>8</w:t>
      </w:r>
    </w:p>
    <w:p w14:paraId="6D769487" w14:textId="77777777" w:rsidR="003574AD" w:rsidRPr="004D0231" w:rsidRDefault="00407E52" w:rsidP="003574AD">
      <w:pPr>
        <w:suppressAutoHyphens/>
        <w:ind w:firstLine="0"/>
        <w:rPr>
          <w:sz w:val="24"/>
          <w:szCs w:val="24"/>
        </w:rPr>
        <w:sectPr w:rsidR="003574AD" w:rsidRPr="004D0231" w:rsidSect="006B5DB2">
          <w:headerReference w:type="even" r:id="rId13"/>
          <w:headerReference w:type="default" r:id="rId14"/>
          <w:pgSz w:w="11906" w:h="16838" w:code="9"/>
          <w:pgMar w:top="1134" w:right="567" w:bottom="851" w:left="1418" w:header="568" w:footer="57" w:gutter="0"/>
          <w:pgNumType w:start="1"/>
          <w:cols w:space="708"/>
          <w:titlePg/>
          <w:docGrid w:linePitch="381"/>
        </w:sectPr>
      </w:pPr>
      <w:r w:rsidRPr="004D0231">
        <w:rPr>
          <w:sz w:val="24"/>
          <w:szCs w:val="24"/>
        </w:rPr>
        <w:t>ГУА</w:t>
      </w:r>
      <w:r w:rsidR="00386B7F" w:rsidRPr="004D0231">
        <w:rPr>
          <w:sz w:val="24"/>
          <w:szCs w:val="24"/>
        </w:rPr>
        <w:t>и</w:t>
      </w:r>
      <w:r w:rsidRPr="004D0231">
        <w:rPr>
          <w:sz w:val="24"/>
          <w:szCs w:val="24"/>
        </w:rPr>
        <w:t>Г</w:t>
      </w:r>
    </w:p>
    <w:p w14:paraId="6D769488" w14:textId="77777777" w:rsidR="00092A0A" w:rsidRPr="00991D87" w:rsidRDefault="004606C4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 w14:anchorId="6D76953C"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14:paraId="6D769489" w14:textId="77777777"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14:paraId="6D76948A" w14:textId="77777777"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14:paraId="6D76948B" w14:textId="5AB58BB2"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 xml:space="preserve">от </w:t>
      </w:r>
      <w:r w:rsidR="004606C4">
        <w:rPr>
          <w:szCs w:val="28"/>
          <w:u w:val="single"/>
        </w:rPr>
        <w:t>23.06.2017</w:t>
      </w:r>
      <w:r w:rsidRPr="00991D87">
        <w:rPr>
          <w:szCs w:val="28"/>
        </w:rPr>
        <w:t xml:space="preserve"> № </w:t>
      </w:r>
      <w:r w:rsidR="004606C4">
        <w:rPr>
          <w:szCs w:val="28"/>
          <w:u w:val="single"/>
        </w:rPr>
        <w:t>2966</w:t>
      </w:r>
      <w:bookmarkStart w:id="0" w:name="_GoBack"/>
      <w:bookmarkEnd w:id="0"/>
    </w:p>
    <w:p w14:paraId="6D76948C" w14:textId="77777777"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6D76948D" w14:textId="77777777"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6D76948E" w14:textId="77777777"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14:paraId="6D76948F" w14:textId="77777777" w:rsidR="002C2F37" w:rsidRDefault="00156969" w:rsidP="002C2F37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>, предназначенн</w:t>
      </w:r>
      <w:r w:rsidR="004E3216" w:rsidRPr="00991D87">
        <w:rPr>
          <w:szCs w:val="28"/>
        </w:rPr>
        <w:t>ый</w:t>
      </w:r>
      <w:r w:rsidR="009205A3" w:rsidRPr="00991D87">
        <w:rPr>
          <w:szCs w:val="28"/>
        </w:rPr>
        <w:t xml:space="preserve"> для размещения линейного объекта транспортной инфраструктуры </w:t>
      </w:r>
      <w:r w:rsidR="002C2F37">
        <w:rPr>
          <w:szCs w:val="28"/>
        </w:rPr>
        <w:t xml:space="preserve">местного значения – автомобильной дороги </w:t>
      </w:r>
      <w:r w:rsidR="009205A3" w:rsidRPr="00991D87">
        <w:rPr>
          <w:szCs w:val="28"/>
        </w:rPr>
        <w:t xml:space="preserve">общего пользования по </w:t>
      </w:r>
      <w:r w:rsidR="004D0231">
        <w:rPr>
          <w:szCs w:val="28"/>
        </w:rPr>
        <w:t xml:space="preserve">ул. Титова в Ленинском районе в границах проекта планировки территории, ограниченной улицами Порт-Артурской, </w:t>
      </w:r>
    </w:p>
    <w:p w14:paraId="6D769490" w14:textId="77777777"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Широкой, Связистов и Толмачевским шоссе, в Ленинском</w:t>
      </w:r>
    </w:p>
    <w:p w14:paraId="6D769491" w14:textId="77777777"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районе, в границах</w:t>
      </w:r>
      <w:r w:rsidR="00D938D7">
        <w:rPr>
          <w:szCs w:val="28"/>
        </w:rPr>
        <w:t xml:space="preserve"> </w:t>
      </w:r>
      <w:r>
        <w:rPr>
          <w:szCs w:val="28"/>
        </w:rPr>
        <w:t xml:space="preserve">проекта планировки территории, </w:t>
      </w:r>
    </w:p>
    <w:p w14:paraId="6D769492" w14:textId="77777777"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ограниченной</w:t>
      </w:r>
      <w:r w:rsidR="002C2F37">
        <w:rPr>
          <w:szCs w:val="28"/>
        </w:rPr>
        <w:t xml:space="preserve"> </w:t>
      </w:r>
      <w:r>
        <w:rPr>
          <w:szCs w:val="28"/>
        </w:rPr>
        <w:t>улицами Порт-Артурской, Широкой,</w:t>
      </w:r>
    </w:p>
    <w:p w14:paraId="6D769493" w14:textId="77777777"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полосой отвода</w:t>
      </w:r>
      <w:r w:rsidR="002C2F37">
        <w:rPr>
          <w:szCs w:val="28"/>
        </w:rPr>
        <w:t xml:space="preserve"> железной дороги и </w:t>
      </w:r>
      <w:r>
        <w:rPr>
          <w:szCs w:val="28"/>
        </w:rPr>
        <w:t xml:space="preserve">Толмачевским </w:t>
      </w:r>
    </w:p>
    <w:p w14:paraId="6D769494" w14:textId="77777777" w:rsidR="00932287" w:rsidRPr="00991D8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шоссе,</w:t>
      </w:r>
      <w:r w:rsidR="002C2F37">
        <w:rPr>
          <w:szCs w:val="28"/>
        </w:rPr>
        <w:t xml:space="preserve"> </w:t>
      </w:r>
      <w:r>
        <w:rPr>
          <w:szCs w:val="28"/>
        </w:rPr>
        <w:t>в Ленинском районе</w:t>
      </w:r>
    </w:p>
    <w:p w14:paraId="6D769495" w14:textId="77777777"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6D769496" w14:textId="77777777"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14:paraId="434399DE" w14:textId="77777777" w:rsidR="006B5DB2" w:rsidRPr="0075601C" w:rsidRDefault="006B5DB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D76949B" w14:textId="77777777" w:rsidR="00724B8E" w:rsidRPr="00724B8E" w:rsidRDefault="00724B8E" w:rsidP="00724B8E">
      <w:pPr>
        <w:rPr>
          <w:sz w:val="24"/>
          <w:szCs w:val="24"/>
        </w:rPr>
      </w:pPr>
    </w:p>
    <w:p w14:paraId="6D76949C" w14:textId="77777777" w:rsidR="00724B8E" w:rsidRPr="00724B8E" w:rsidRDefault="00724B8E" w:rsidP="00724B8E">
      <w:pPr>
        <w:rPr>
          <w:sz w:val="24"/>
          <w:szCs w:val="24"/>
        </w:rPr>
      </w:pPr>
    </w:p>
    <w:p w14:paraId="6D76949D" w14:textId="77777777" w:rsidR="00724B8E" w:rsidRPr="00724B8E" w:rsidRDefault="00724B8E" w:rsidP="00724B8E">
      <w:pPr>
        <w:rPr>
          <w:sz w:val="24"/>
          <w:szCs w:val="24"/>
        </w:rPr>
      </w:pPr>
    </w:p>
    <w:p w14:paraId="6D76949E" w14:textId="77777777" w:rsidR="00724B8E" w:rsidRDefault="00724B8E" w:rsidP="00724B8E">
      <w:pPr>
        <w:rPr>
          <w:sz w:val="24"/>
          <w:szCs w:val="24"/>
        </w:rPr>
      </w:pPr>
    </w:p>
    <w:p w14:paraId="6D76949F" w14:textId="77777777" w:rsidR="003E5F97" w:rsidRDefault="003E5F97" w:rsidP="00724B8E">
      <w:pPr>
        <w:rPr>
          <w:sz w:val="24"/>
          <w:szCs w:val="24"/>
        </w:rPr>
      </w:pPr>
    </w:p>
    <w:p w14:paraId="6D7694A0" w14:textId="77777777" w:rsidR="003E5F97" w:rsidRDefault="003E5F97" w:rsidP="00724B8E">
      <w:pPr>
        <w:rPr>
          <w:sz w:val="24"/>
          <w:szCs w:val="24"/>
        </w:rPr>
      </w:pPr>
    </w:p>
    <w:p w14:paraId="6D7694A1" w14:textId="77777777" w:rsidR="003E5F97" w:rsidRDefault="003E5F97" w:rsidP="00724B8E">
      <w:pPr>
        <w:rPr>
          <w:sz w:val="24"/>
          <w:szCs w:val="24"/>
        </w:rPr>
      </w:pPr>
    </w:p>
    <w:p w14:paraId="6D7694A2" w14:textId="77777777" w:rsidR="003E5F97" w:rsidRDefault="003E5F97" w:rsidP="00AC1C0D">
      <w:pPr>
        <w:ind w:firstLine="0"/>
        <w:rPr>
          <w:sz w:val="24"/>
          <w:szCs w:val="24"/>
        </w:rPr>
      </w:pPr>
    </w:p>
    <w:p w14:paraId="6D7694A3" w14:textId="77777777" w:rsidR="003E5F97" w:rsidRDefault="003E5F97" w:rsidP="00724B8E">
      <w:pPr>
        <w:rPr>
          <w:sz w:val="24"/>
          <w:szCs w:val="24"/>
        </w:rPr>
      </w:pPr>
    </w:p>
    <w:p w14:paraId="6D7694A4" w14:textId="77777777" w:rsidR="003E5F97" w:rsidRDefault="003E5F97" w:rsidP="00724B8E">
      <w:pPr>
        <w:rPr>
          <w:sz w:val="24"/>
          <w:szCs w:val="24"/>
        </w:rPr>
      </w:pPr>
    </w:p>
    <w:p w14:paraId="6D7694A5" w14:textId="77777777" w:rsidR="003E5F97" w:rsidRDefault="003E5F97" w:rsidP="00724B8E">
      <w:pPr>
        <w:rPr>
          <w:sz w:val="24"/>
          <w:szCs w:val="24"/>
        </w:rPr>
      </w:pPr>
    </w:p>
    <w:p w14:paraId="6D7694A6" w14:textId="77777777" w:rsidR="00E46FF1" w:rsidRDefault="00E46FF1" w:rsidP="00724B8E">
      <w:pPr>
        <w:rPr>
          <w:sz w:val="24"/>
          <w:szCs w:val="24"/>
        </w:rPr>
      </w:pPr>
    </w:p>
    <w:p w14:paraId="6D7694A7" w14:textId="77777777" w:rsidR="00E46FF1" w:rsidRDefault="00E46FF1" w:rsidP="00724B8E">
      <w:pPr>
        <w:rPr>
          <w:sz w:val="24"/>
          <w:szCs w:val="24"/>
        </w:rPr>
      </w:pPr>
    </w:p>
    <w:p w14:paraId="6D7694A8" w14:textId="77777777" w:rsidR="00E46FF1" w:rsidRDefault="00E46FF1" w:rsidP="00724B8E">
      <w:pPr>
        <w:rPr>
          <w:sz w:val="24"/>
          <w:szCs w:val="24"/>
        </w:rPr>
      </w:pPr>
    </w:p>
    <w:p w14:paraId="6D7694A9" w14:textId="77777777" w:rsidR="00E46FF1" w:rsidRDefault="00E46FF1" w:rsidP="00724B8E">
      <w:pPr>
        <w:rPr>
          <w:sz w:val="24"/>
          <w:szCs w:val="24"/>
        </w:rPr>
      </w:pPr>
    </w:p>
    <w:p w14:paraId="6D7694AA" w14:textId="77777777" w:rsidR="00E46FF1" w:rsidRDefault="00E46FF1" w:rsidP="00724B8E">
      <w:pPr>
        <w:rPr>
          <w:sz w:val="24"/>
          <w:szCs w:val="24"/>
        </w:rPr>
      </w:pPr>
    </w:p>
    <w:p w14:paraId="6D7694AB" w14:textId="77777777" w:rsidR="00E46FF1" w:rsidRDefault="00E46FF1" w:rsidP="00724B8E">
      <w:pPr>
        <w:rPr>
          <w:sz w:val="24"/>
          <w:szCs w:val="24"/>
        </w:rPr>
      </w:pPr>
    </w:p>
    <w:p w14:paraId="6D7694AC" w14:textId="77777777" w:rsidR="00E46FF1" w:rsidRDefault="00E46FF1" w:rsidP="00724B8E">
      <w:pPr>
        <w:rPr>
          <w:sz w:val="24"/>
          <w:szCs w:val="24"/>
        </w:rPr>
      </w:pPr>
    </w:p>
    <w:p w14:paraId="6D7694AD" w14:textId="77777777" w:rsidR="00E46FF1" w:rsidRDefault="00E46FF1" w:rsidP="00724B8E">
      <w:pPr>
        <w:rPr>
          <w:sz w:val="24"/>
          <w:szCs w:val="24"/>
        </w:rPr>
      </w:pPr>
    </w:p>
    <w:p w14:paraId="6D7694AE" w14:textId="77777777" w:rsidR="00E46FF1" w:rsidRDefault="00E46FF1" w:rsidP="00724B8E">
      <w:pPr>
        <w:rPr>
          <w:sz w:val="24"/>
          <w:szCs w:val="24"/>
        </w:rPr>
      </w:pPr>
    </w:p>
    <w:p w14:paraId="6D7694AF" w14:textId="77777777" w:rsidR="00E46FF1" w:rsidRDefault="00E46FF1" w:rsidP="00724B8E">
      <w:pPr>
        <w:rPr>
          <w:sz w:val="24"/>
          <w:szCs w:val="24"/>
        </w:rPr>
      </w:pPr>
    </w:p>
    <w:p w14:paraId="6D7694B0" w14:textId="77777777" w:rsidR="004D0231" w:rsidRDefault="004D0231" w:rsidP="00724B8E">
      <w:pPr>
        <w:rPr>
          <w:sz w:val="24"/>
          <w:szCs w:val="24"/>
        </w:rPr>
      </w:pPr>
    </w:p>
    <w:p w14:paraId="6D7694B1" w14:textId="77777777" w:rsidR="004D0231" w:rsidRDefault="004D0231" w:rsidP="00724B8E">
      <w:pPr>
        <w:rPr>
          <w:sz w:val="24"/>
          <w:szCs w:val="24"/>
        </w:rPr>
      </w:pPr>
    </w:p>
    <w:p w14:paraId="6D7694B2" w14:textId="77777777" w:rsidR="004D0231" w:rsidRPr="00724B8E" w:rsidRDefault="004D0231" w:rsidP="00724B8E">
      <w:pPr>
        <w:rPr>
          <w:sz w:val="24"/>
          <w:szCs w:val="24"/>
        </w:rPr>
      </w:pPr>
    </w:p>
    <w:p w14:paraId="6D7694B6" w14:textId="61B7383D" w:rsidR="00724B8E" w:rsidRDefault="00724B8E" w:rsidP="0013350A">
      <w:pPr>
        <w:ind w:firstLine="0"/>
        <w:rPr>
          <w:sz w:val="24"/>
          <w:szCs w:val="24"/>
        </w:rPr>
      </w:pPr>
    </w:p>
    <w:p w14:paraId="6D7694B7" w14:textId="77777777"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6B5DB2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6D7694B8" w14:textId="77777777" w:rsidR="005B2113" w:rsidRDefault="00791AF5" w:rsidP="007774FF">
      <w:pPr>
        <w:ind w:firstLine="0"/>
        <w:rPr>
          <w:sz w:val="24"/>
          <w:szCs w:val="24"/>
        </w:rPr>
        <w:sectPr w:rsidR="005B2113" w:rsidSect="004D0231">
          <w:headerReference w:type="default" r:id="rId15"/>
          <w:headerReference w:type="first" r:id="rId16"/>
          <w:pgSz w:w="23814" w:h="16840" w:orient="landscape"/>
          <w:pgMar w:top="567" w:right="1134" w:bottom="567" w:left="567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6D76953D" wp14:editId="6D76953E">
            <wp:extent cx="14041755" cy="9929931"/>
            <wp:effectExtent l="19050" t="0" r="0" b="0"/>
            <wp:docPr id="4" name="Рисунок 3" descr="\\srv-architect3\Проекты планировки\_ОТДЕЛ ГРАД.ПОДГОТОВКИ ТЕРРИТОРИЙ\0_ПРОЕКТЫ МЕЖЕВАНИЯ АКТИВНЫЕ\Г.Е_2016 ТЗ ПМ дорога по ТИТОВА ПП ЕРЕСНИНСКИЙ_ЗАПАДНЫЙ\ПОСТАНОВЛЕНИЕ О НАЗНАЧЕНИИ ПУБЛ.СЛУШАНИЙ\10.04.2017\Чертеж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Г.Е_2016 ТЗ ПМ дорога по ТИТОВА ПП ЕРЕСНИНСКИЙ_ЗАПАДНЫЙ\ПОСТАНОВЛЕНИЕ О НАЗНАЧЕНИИ ПУБЛ.СЛУШАНИЙ\10.04.2017\Чертеж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55" cy="99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694BC" w14:textId="4FC1016E" w:rsidR="007F612C" w:rsidRPr="003718D6" w:rsidRDefault="007F612C" w:rsidP="006B5DB2">
      <w:pPr>
        <w:ind w:left="6096" w:firstLine="0"/>
        <w:jc w:val="left"/>
        <w:rPr>
          <w:sz w:val="26"/>
          <w:szCs w:val="26"/>
          <w:lang w:eastAsia="en-US"/>
        </w:rPr>
      </w:pPr>
      <w:r w:rsidRPr="003718D6">
        <w:rPr>
          <w:sz w:val="26"/>
          <w:szCs w:val="26"/>
          <w:lang w:eastAsia="en-US"/>
        </w:rPr>
        <w:lastRenderedPageBreak/>
        <w:t xml:space="preserve">Приложение </w:t>
      </w:r>
      <w:r w:rsidR="004D0231">
        <w:rPr>
          <w:sz w:val="26"/>
          <w:szCs w:val="26"/>
          <w:lang w:eastAsia="en-US"/>
        </w:rPr>
        <w:t>1</w:t>
      </w:r>
    </w:p>
    <w:p w14:paraId="6D7694BD" w14:textId="77777777" w:rsidR="007F612C" w:rsidRPr="003718D6" w:rsidRDefault="007F612C" w:rsidP="006B5DB2">
      <w:pPr>
        <w:ind w:left="6096" w:firstLine="0"/>
        <w:rPr>
          <w:sz w:val="26"/>
          <w:szCs w:val="26"/>
          <w:lang w:eastAsia="en-US"/>
        </w:rPr>
      </w:pPr>
      <w:r w:rsidRPr="003718D6">
        <w:rPr>
          <w:sz w:val="26"/>
          <w:szCs w:val="26"/>
          <w:lang w:eastAsia="en-US"/>
        </w:rPr>
        <w:t xml:space="preserve">к чертежу межевания территории </w:t>
      </w:r>
    </w:p>
    <w:p w14:paraId="6D7694BE" w14:textId="77777777" w:rsidR="007F612C" w:rsidRPr="003718D6" w:rsidRDefault="007F612C" w:rsidP="006B5DB2">
      <w:pPr>
        <w:pStyle w:val="S8"/>
        <w:ind w:left="6096" w:right="-3" w:firstLine="0"/>
        <w:jc w:val="center"/>
        <w:rPr>
          <w:sz w:val="26"/>
          <w:szCs w:val="26"/>
        </w:rPr>
      </w:pPr>
    </w:p>
    <w:p w14:paraId="6D7694BF" w14:textId="77777777"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14:paraId="6D7694C0" w14:textId="77777777" w:rsidR="007F612C" w:rsidRPr="003718D6" w:rsidRDefault="007F612C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3718D6">
        <w:rPr>
          <w:sz w:val="26"/>
          <w:szCs w:val="26"/>
        </w:rPr>
        <w:t>СВЕДЕНИЯ</w:t>
      </w:r>
    </w:p>
    <w:p w14:paraId="6D7694C1" w14:textId="77777777" w:rsidR="00BE55E6" w:rsidRPr="00BE55E6" w:rsidRDefault="00BE55E6" w:rsidP="00BE55E6">
      <w:pPr>
        <w:pStyle w:val="S8"/>
        <w:suppressAutoHyphens/>
        <w:ind w:right="-6" w:firstLine="0"/>
        <w:jc w:val="center"/>
        <w:rPr>
          <w:sz w:val="26"/>
          <w:szCs w:val="26"/>
        </w:rPr>
      </w:pPr>
      <w:r w:rsidRPr="00BE55E6">
        <w:rPr>
          <w:sz w:val="26"/>
          <w:szCs w:val="26"/>
        </w:rPr>
        <w:t>о существующ</w:t>
      </w:r>
      <w:r w:rsidR="00B46A89">
        <w:rPr>
          <w:sz w:val="26"/>
          <w:szCs w:val="26"/>
        </w:rPr>
        <w:t>ем</w:t>
      </w:r>
      <w:r w:rsidRPr="00BE55E6">
        <w:rPr>
          <w:sz w:val="26"/>
          <w:szCs w:val="26"/>
        </w:rPr>
        <w:t xml:space="preserve"> земельн</w:t>
      </w:r>
      <w:r w:rsidR="00B46A89">
        <w:rPr>
          <w:sz w:val="26"/>
          <w:szCs w:val="26"/>
        </w:rPr>
        <w:t>ом</w:t>
      </w:r>
      <w:r w:rsidRPr="00BE55E6">
        <w:rPr>
          <w:sz w:val="26"/>
          <w:szCs w:val="26"/>
        </w:rPr>
        <w:t xml:space="preserve"> участк</w:t>
      </w:r>
      <w:r w:rsidR="00B46A89">
        <w:rPr>
          <w:sz w:val="26"/>
          <w:szCs w:val="26"/>
        </w:rPr>
        <w:t>е</w:t>
      </w:r>
    </w:p>
    <w:p w14:paraId="6D7694C2" w14:textId="77777777" w:rsidR="007F612C" w:rsidRPr="003718D6" w:rsidRDefault="007F612C" w:rsidP="007F612C">
      <w:pPr>
        <w:pStyle w:val="S8"/>
        <w:ind w:right="-3" w:firstLine="0"/>
        <w:jc w:val="right"/>
        <w:rPr>
          <w:sz w:val="27"/>
          <w:szCs w:val="27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8"/>
        <w:gridCol w:w="2693"/>
        <w:gridCol w:w="3969"/>
        <w:gridCol w:w="1843"/>
      </w:tblGrid>
      <w:tr w:rsidR="004D0231" w:rsidRPr="00E54302" w14:paraId="6D7694CC" w14:textId="77777777" w:rsidTr="006B5DB2">
        <w:trPr>
          <w:cantSplit/>
        </w:trPr>
        <w:tc>
          <w:tcPr>
            <w:tcW w:w="1418" w:type="dxa"/>
            <w:tcMar>
              <w:top w:w="28" w:type="dxa"/>
              <w:left w:w="57" w:type="dxa"/>
              <w:right w:w="57" w:type="dxa"/>
            </w:tcMar>
          </w:tcPr>
          <w:p w14:paraId="6D7694C3" w14:textId="77777777" w:rsidR="004D0231" w:rsidRPr="00E54302" w:rsidRDefault="004D0231" w:rsidP="001255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номер</w:t>
            </w:r>
          </w:p>
          <w:p w14:paraId="6D7694C4" w14:textId="77777777" w:rsidR="004D0231" w:rsidRPr="00E54302" w:rsidRDefault="004D0231" w:rsidP="001255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</w:tcPr>
          <w:p w14:paraId="70096E30" w14:textId="77777777" w:rsidR="006B5DB2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Кадастровый номер </w:t>
            </w:r>
          </w:p>
          <w:p w14:paraId="6D7694C5" w14:textId="34D51189" w:rsidR="004D0231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14:paraId="6D7694C6" w14:textId="77777777" w:rsidR="004D0231" w:rsidRPr="00A95D16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3969" w:type="dxa"/>
            <w:tcMar>
              <w:top w:w="28" w:type="dxa"/>
              <w:left w:w="57" w:type="dxa"/>
              <w:right w:w="57" w:type="dxa"/>
            </w:tcMar>
          </w:tcPr>
          <w:p w14:paraId="6D7694C7" w14:textId="77777777" w:rsidR="004D0231" w:rsidRPr="00A95D16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14:paraId="6D7694C8" w14:textId="77777777" w:rsidR="004D0231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14:paraId="6D7694C9" w14:textId="77777777" w:rsidR="004D0231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14:paraId="6D7694CA" w14:textId="77777777" w:rsidR="004D0231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14:paraId="6D7694CB" w14:textId="77777777" w:rsidR="004D0231" w:rsidRPr="00A95D16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</w:tr>
    </w:tbl>
    <w:p w14:paraId="6D7694CD" w14:textId="77777777" w:rsidR="004D0231" w:rsidRPr="00D75250" w:rsidRDefault="004D0231" w:rsidP="004D0231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8"/>
        <w:gridCol w:w="2693"/>
        <w:gridCol w:w="3969"/>
        <w:gridCol w:w="1843"/>
      </w:tblGrid>
      <w:tr w:rsidR="004D0231" w:rsidRPr="00E54302" w14:paraId="6D7694D2" w14:textId="77777777" w:rsidTr="006B5DB2">
        <w:trPr>
          <w:tblHeader/>
        </w:trPr>
        <w:tc>
          <w:tcPr>
            <w:tcW w:w="1418" w:type="dxa"/>
            <w:tcMar>
              <w:top w:w="28" w:type="dxa"/>
            </w:tcMar>
            <w:vAlign w:val="center"/>
          </w:tcPr>
          <w:p w14:paraId="6D7694CE" w14:textId="77777777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  <w:vAlign w:val="center"/>
          </w:tcPr>
          <w:p w14:paraId="6D7694CF" w14:textId="77777777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Mar>
              <w:top w:w="28" w:type="dxa"/>
            </w:tcMar>
            <w:vAlign w:val="center"/>
          </w:tcPr>
          <w:p w14:paraId="6D7694D0" w14:textId="77777777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28" w:type="dxa"/>
            </w:tcMar>
            <w:vAlign w:val="center"/>
          </w:tcPr>
          <w:p w14:paraId="6D7694D1" w14:textId="77777777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</w:tr>
      <w:tr w:rsidR="004D0231" w:rsidRPr="00E54302" w14:paraId="6D7694D7" w14:textId="77777777" w:rsidTr="006B5DB2">
        <w:trPr>
          <w:cantSplit/>
        </w:trPr>
        <w:tc>
          <w:tcPr>
            <w:tcW w:w="1418" w:type="dxa"/>
            <w:tcMar>
              <w:top w:w="28" w:type="dxa"/>
            </w:tcMar>
          </w:tcPr>
          <w:p w14:paraId="6D7694D3" w14:textId="77777777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</w:tcPr>
          <w:p w14:paraId="6D7694D4" w14:textId="77777777" w:rsidR="004D0231" w:rsidRPr="00E54302" w:rsidRDefault="004D0231" w:rsidP="006B5DB2">
            <w:pPr>
              <w:ind w:firstLine="0"/>
              <w:jc w:val="center"/>
              <w:rPr>
                <w:sz w:val="24"/>
                <w:szCs w:val="24"/>
              </w:rPr>
            </w:pPr>
            <w:r w:rsidRPr="004139A4">
              <w:rPr>
                <w:sz w:val="24"/>
                <w:szCs w:val="24"/>
              </w:rPr>
              <w:t>54:35:000000:21935</w:t>
            </w:r>
          </w:p>
        </w:tc>
        <w:tc>
          <w:tcPr>
            <w:tcW w:w="3969" w:type="dxa"/>
            <w:tcMar>
              <w:top w:w="28" w:type="dxa"/>
            </w:tcMar>
          </w:tcPr>
          <w:p w14:paraId="6D7694D5" w14:textId="77777777" w:rsidR="004D0231" w:rsidRPr="005C72CF" w:rsidRDefault="004D0231" w:rsidP="004D0231">
            <w:pPr>
              <w:ind w:firstLine="0"/>
              <w:rPr>
                <w:sz w:val="24"/>
                <w:szCs w:val="24"/>
              </w:rPr>
            </w:pPr>
            <w:r w:rsidRPr="00A95D16">
              <w:rPr>
                <w:sz w:val="24"/>
              </w:rPr>
              <w:t>Российская Федерация, Новосиби</w:t>
            </w:r>
            <w:r w:rsidRPr="00A95D16">
              <w:rPr>
                <w:sz w:val="24"/>
              </w:rPr>
              <w:t>р</w:t>
            </w:r>
            <w:r w:rsidRPr="00A95D16">
              <w:rPr>
                <w:sz w:val="24"/>
              </w:rPr>
              <w:t xml:space="preserve">ская область, город Новосибирск, </w:t>
            </w:r>
            <w:r w:rsidRPr="004139A4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</w:t>
            </w:r>
            <w:r w:rsidRPr="004139A4">
              <w:rPr>
                <w:sz w:val="24"/>
                <w:szCs w:val="24"/>
              </w:rPr>
              <w:t xml:space="preserve"> Титова</w:t>
            </w:r>
          </w:p>
        </w:tc>
        <w:tc>
          <w:tcPr>
            <w:tcW w:w="1843" w:type="dxa"/>
            <w:tcMar>
              <w:top w:w="28" w:type="dxa"/>
            </w:tcMar>
          </w:tcPr>
          <w:p w14:paraId="6D7694D6" w14:textId="77777777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C03AD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</w:t>
            </w:r>
            <w:r w:rsidRPr="00C03ADB">
              <w:rPr>
                <w:sz w:val="24"/>
                <w:szCs w:val="24"/>
              </w:rPr>
              <w:t>7588</w:t>
            </w:r>
          </w:p>
        </w:tc>
      </w:tr>
      <w:tr w:rsidR="004D0231" w:rsidRPr="00E54302" w14:paraId="6D7694DC" w14:textId="77777777" w:rsidTr="006B5DB2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14:paraId="6D7694D8" w14:textId="77777777" w:rsidR="004D0231" w:rsidRPr="00E54302" w:rsidRDefault="004D0231" w:rsidP="00033C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14:paraId="6D7694D9" w14:textId="77777777" w:rsidR="004D0231" w:rsidRPr="00E54302" w:rsidRDefault="004D0231" w:rsidP="006B5DB2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14:paraId="6D7694DA" w14:textId="77777777" w:rsidR="004D0231" w:rsidRPr="00E54302" w:rsidRDefault="004D0231" w:rsidP="00033CA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28" w:type="dxa"/>
            </w:tcMar>
          </w:tcPr>
          <w:p w14:paraId="6D7694DB" w14:textId="77777777" w:rsidR="004D0231" w:rsidRPr="00105729" w:rsidRDefault="004D0231" w:rsidP="004D02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03AD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</w:t>
            </w:r>
            <w:r w:rsidRPr="00C03ADB">
              <w:rPr>
                <w:sz w:val="24"/>
                <w:szCs w:val="24"/>
              </w:rPr>
              <w:t>7588</w:t>
            </w:r>
          </w:p>
        </w:tc>
      </w:tr>
    </w:tbl>
    <w:p w14:paraId="6D7694DD" w14:textId="77777777" w:rsidR="00CE2E52" w:rsidRDefault="00CE2E52" w:rsidP="00CE2E52">
      <w:pPr>
        <w:ind w:left="426" w:hanging="426"/>
        <w:rPr>
          <w:sz w:val="24"/>
          <w:szCs w:val="24"/>
        </w:rPr>
      </w:pPr>
    </w:p>
    <w:p w14:paraId="6D7694DE" w14:textId="77777777" w:rsidR="007F612C" w:rsidRDefault="007F612C" w:rsidP="00CE2E52">
      <w:pPr>
        <w:ind w:left="426" w:hanging="426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14:paraId="6D7694DF" w14:textId="77777777" w:rsidR="00BB11A1" w:rsidRDefault="00BB11A1" w:rsidP="007F612C">
      <w:pPr>
        <w:ind w:firstLine="0"/>
        <w:rPr>
          <w:sz w:val="24"/>
          <w:szCs w:val="24"/>
        </w:rPr>
      </w:pPr>
    </w:p>
    <w:p w14:paraId="6D7694E0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1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2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3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4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5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6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7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8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9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A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B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C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D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E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EF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0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1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2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3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4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5" w14:textId="77777777" w:rsidR="00607029" w:rsidRDefault="00607029" w:rsidP="007F612C">
      <w:pPr>
        <w:ind w:firstLine="0"/>
        <w:rPr>
          <w:sz w:val="24"/>
          <w:szCs w:val="24"/>
        </w:rPr>
      </w:pPr>
    </w:p>
    <w:p w14:paraId="6D7694F6" w14:textId="77777777" w:rsidR="00712D50" w:rsidRDefault="00712D50" w:rsidP="007F612C">
      <w:pPr>
        <w:ind w:firstLine="0"/>
        <w:rPr>
          <w:sz w:val="24"/>
          <w:szCs w:val="24"/>
        </w:rPr>
      </w:pPr>
    </w:p>
    <w:p w14:paraId="6D7694F7" w14:textId="77777777" w:rsidR="00712D50" w:rsidRDefault="00712D50" w:rsidP="007F612C">
      <w:pPr>
        <w:ind w:firstLine="0"/>
        <w:rPr>
          <w:sz w:val="24"/>
          <w:szCs w:val="24"/>
        </w:rPr>
      </w:pPr>
    </w:p>
    <w:p w14:paraId="6D7694F8" w14:textId="2E3E682B" w:rsidR="006B5DB2" w:rsidRDefault="006B5DB2" w:rsidP="006B5DB2">
      <w:pPr>
        <w:ind w:firstLine="0"/>
        <w:rPr>
          <w:sz w:val="24"/>
          <w:szCs w:val="24"/>
        </w:rPr>
      </w:pPr>
    </w:p>
    <w:p w14:paraId="6D7694FB" w14:textId="09C255AB" w:rsidR="007F612C" w:rsidRDefault="007F612C" w:rsidP="007F612C">
      <w:pPr>
        <w:ind w:firstLine="0"/>
        <w:rPr>
          <w:sz w:val="24"/>
          <w:szCs w:val="24"/>
        </w:rPr>
      </w:pPr>
    </w:p>
    <w:p w14:paraId="6D7694FC" w14:textId="77777777"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6B5DB2">
          <w:pgSz w:w="11907" w:h="16839" w:code="9"/>
          <w:pgMar w:top="1134" w:right="567" w:bottom="851" w:left="1418" w:header="284" w:footer="624" w:gutter="0"/>
          <w:pgNumType w:start="1"/>
          <w:cols w:space="708"/>
          <w:titlePg/>
          <w:docGrid w:linePitch="381"/>
        </w:sectPr>
      </w:pPr>
    </w:p>
    <w:p w14:paraId="6D7694FD" w14:textId="77777777" w:rsidR="00643A90" w:rsidRPr="003718D6" w:rsidRDefault="00643A90" w:rsidP="006B5DB2">
      <w:pPr>
        <w:ind w:left="5103" w:firstLine="993"/>
        <w:jc w:val="left"/>
        <w:rPr>
          <w:sz w:val="26"/>
          <w:szCs w:val="26"/>
          <w:lang w:eastAsia="en-US"/>
        </w:rPr>
      </w:pPr>
      <w:r w:rsidRPr="003718D6">
        <w:rPr>
          <w:sz w:val="26"/>
          <w:szCs w:val="26"/>
          <w:lang w:eastAsia="en-US"/>
        </w:rPr>
        <w:lastRenderedPageBreak/>
        <w:t xml:space="preserve">Приложение </w:t>
      </w:r>
      <w:r w:rsidR="004D0231">
        <w:rPr>
          <w:sz w:val="26"/>
          <w:szCs w:val="26"/>
          <w:lang w:eastAsia="en-US"/>
        </w:rPr>
        <w:t>2</w:t>
      </w:r>
    </w:p>
    <w:p w14:paraId="6D7694FE" w14:textId="77777777" w:rsidR="00347C52" w:rsidRPr="003718D6" w:rsidRDefault="00643A90" w:rsidP="006B5DB2">
      <w:pPr>
        <w:ind w:left="5103" w:firstLine="993"/>
        <w:rPr>
          <w:sz w:val="26"/>
          <w:szCs w:val="26"/>
          <w:lang w:eastAsia="en-US"/>
        </w:rPr>
      </w:pPr>
      <w:r w:rsidRPr="003718D6">
        <w:rPr>
          <w:sz w:val="26"/>
          <w:szCs w:val="26"/>
          <w:lang w:eastAsia="en-US"/>
        </w:rPr>
        <w:t xml:space="preserve">к чертежу межевания территории </w:t>
      </w:r>
    </w:p>
    <w:p w14:paraId="6D7694FF" w14:textId="77777777" w:rsidR="00347C52" w:rsidRPr="00942D20" w:rsidRDefault="00347C52" w:rsidP="00347C52">
      <w:pPr>
        <w:pStyle w:val="S8"/>
        <w:ind w:right="-3" w:firstLine="0"/>
        <w:jc w:val="center"/>
        <w:rPr>
          <w:sz w:val="24"/>
          <w:szCs w:val="26"/>
        </w:rPr>
      </w:pPr>
    </w:p>
    <w:p w14:paraId="6D769500" w14:textId="77777777" w:rsidR="00347C52" w:rsidRPr="00942D20" w:rsidRDefault="00347C52" w:rsidP="00347C52">
      <w:pPr>
        <w:pStyle w:val="S8"/>
        <w:ind w:right="-3" w:firstLine="0"/>
        <w:jc w:val="center"/>
        <w:rPr>
          <w:sz w:val="24"/>
          <w:szCs w:val="26"/>
        </w:rPr>
      </w:pPr>
    </w:p>
    <w:p w14:paraId="6D769501" w14:textId="77777777" w:rsidR="00BB5C34" w:rsidRPr="00942D20" w:rsidRDefault="00BB5C34" w:rsidP="002D4505">
      <w:pPr>
        <w:pStyle w:val="S8"/>
        <w:ind w:right="-3" w:firstLine="0"/>
        <w:jc w:val="center"/>
        <w:rPr>
          <w:sz w:val="24"/>
          <w:szCs w:val="26"/>
        </w:rPr>
      </w:pPr>
      <w:r w:rsidRPr="00942D20">
        <w:rPr>
          <w:sz w:val="24"/>
          <w:szCs w:val="26"/>
        </w:rPr>
        <w:t>СВЕДЕНИЯ</w:t>
      </w:r>
    </w:p>
    <w:p w14:paraId="6D769502" w14:textId="77777777" w:rsidR="00BB5C34" w:rsidRPr="00942D20" w:rsidRDefault="00421B70" w:rsidP="002D4505">
      <w:pPr>
        <w:pStyle w:val="S8"/>
        <w:suppressAutoHyphens/>
        <w:ind w:right="-3" w:firstLine="0"/>
        <w:jc w:val="center"/>
        <w:rPr>
          <w:sz w:val="24"/>
          <w:szCs w:val="26"/>
        </w:rPr>
      </w:pPr>
      <w:r w:rsidRPr="00942D20">
        <w:rPr>
          <w:sz w:val="24"/>
          <w:szCs w:val="26"/>
        </w:rPr>
        <w:t>об образуем</w:t>
      </w:r>
      <w:r w:rsidR="002930A8" w:rsidRPr="00942D20">
        <w:rPr>
          <w:sz w:val="24"/>
          <w:szCs w:val="26"/>
        </w:rPr>
        <w:t>ых</w:t>
      </w:r>
      <w:r w:rsidRPr="00942D20">
        <w:rPr>
          <w:sz w:val="24"/>
          <w:szCs w:val="26"/>
        </w:rPr>
        <w:t xml:space="preserve"> земельн</w:t>
      </w:r>
      <w:r w:rsidR="002930A8" w:rsidRPr="00942D20">
        <w:rPr>
          <w:sz w:val="24"/>
          <w:szCs w:val="26"/>
        </w:rPr>
        <w:t>ых</w:t>
      </w:r>
      <w:r w:rsidRPr="00942D20">
        <w:rPr>
          <w:sz w:val="24"/>
          <w:szCs w:val="26"/>
        </w:rPr>
        <w:t xml:space="preserve"> участк</w:t>
      </w:r>
      <w:r w:rsidR="002930A8" w:rsidRPr="00942D20">
        <w:rPr>
          <w:sz w:val="24"/>
          <w:szCs w:val="26"/>
        </w:rPr>
        <w:t>ах</w:t>
      </w:r>
      <w:r w:rsidR="00BB5C34" w:rsidRPr="00942D20">
        <w:rPr>
          <w:sz w:val="24"/>
          <w:szCs w:val="26"/>
        </w:rPr>
        <w:t>, которы</w:t>
      </w:r>
      <w:r w:rsidR="002930A8" w:rsidRPr="00942D20">
        <w:rPr>
          <w:sz w:val="24"/>
          <w:szCs w:val="26"/>
        </w:rPr>
        <w:t xml:space="preserve">е </w:t>
      </w:r>
      <w:r w:rsidR="00BB5C34" w:rsidRPr="00942D20">
        <w:rPr>
          <w:sz w:val="24"/>
          <w:szCs w:val="26"/>
        </w:rPr>
        <w:t>после образования буд</w:t>
      </w:r>
      <w:r w:rsidR="002930A8" w:rsidRPr="00942D20">
        <w:rPr>
          <w:sz w:val="24"/>
          <w:szCs w:val="26"/>
        </w:rPr>
        <w:t>у</w:t>
      </w:r>
      <w:r w:rsidR="00BB5C34" w:rsidRPr="00942D20">
        <w:rPr>
          <w:sz w:val="24"/>
          <w:szCs w:val="26"/>
        </w:rPr>
        <w:t>т</w:t>
      </w:r>
      <w:r w:rsidRPr="00942D20">
        <w:rPr>
          <w:sz w:val="24"/>
          <w:szCs w:val="26"/>
        </w:rPr>
        <w:br/>
      </w:r>
      <w:r w:rsidR="00BB5C34" w:rsidRPr="00942D20">
        <w:rPr>
          <w:sz w:val="24"/>
          <w:szCs w:val="26"/>
        </w:rPr>
        <w:t>относиться к территориям общего пользования или</w:t>
      </w:r>
      <w:r w:rsidRPr="00942D20">
        <w:rPr>
          <w:sz w:val="24"/>
          <w:szCs w:val="26"/>
        </w:rPr>
        <w:br/>
      </w:r>
      <w:r w:rsidR="00BB5C34" w:rsidRPr="00942D20">
        <w:rPr>
          <w:sz w:val="24"/>
          <w:szCs w:val="26"/>
        </w:rPr>
        <w:t>имуществу</w:t>
      </w:r>
      <w:r w:rsidRPr="00942D20">
        <w:rPr>
          <w:sz w:val="24"/>
          <w:szCs w:val="26"/>
        </w:rPr>
        <w:t xml:space="preserve"> </w:t>
      </w:r>
      <w:r w:rsidR="00BB5C34" w:rsidRPr="00942D20">
        <w:rPr>
          <w:sz w:val="24"/>
          <w:szCs w:val="26"/>
        </w:rPr>
        <w:t>общего пользования</w:t>
      </w:r>
    </w:p>
    <w:p w14:paraId="6D769503" w14:textId="77777777" w:rsidR="00BB5C34" w:rsidRPr="00942D20" w:rsidRDefault="00BB5C34" w:rsidP="00BB5C34">
      <w:pPr>
        <w:pStyle w:val="S8"/>
        <w:ind w:right="-3" w:firstLine="0"/>
        <w:jc w:val="right"/>
        <w:rPr>
          <w:sz w:val="24"/>
          <w:szCs w:val="27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1559"/>
        <w:gridCol w:w="2694"/>
        <w:gridCol w:w="1701"/>
        <w:gridCol w:w="2693"/>
      </w:tblGrid>
      <w:tr w:rsidR="004D0231" w:rsidRPr="00E54302" w14:paraId="6D76950A" w14:textId="77777777" w:rsidTr="006B5DB2">
        <w:trPr>
          <w:cantSplit/>
        </w:trPr>
        <w:tc>
          <w:tcPr>
            <w:tcW w:w="1276" w:type="dxa"/>
            <w:tcMar>
              <w:top w:w="28" w:type="dxa"/>
              <w:left w:w="57" w:type="dxa"/>
              <w:right w:w="57" w:type="dxa"/>
            </w:tcMar>
          </w:tcPr>
          <w:p w14:paraId="71F773B8" w14:textId="77777777" w:rsidR="006B5DB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номер </w:t>
            </w:r>
          </w:p>
          <w:p w14:paraId="6D769505" w14:textId="3D1F40B9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14:paraId="2947A31C" w14:textId="77777777" w:rsidR="006B5DB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четный</w:t>
            </w:r>
            <w:r w:rsidRPr="00E54302">
              <w:rPr>
                <w:sz w:val="24"/>
                <w:szCs w:val="24"/>
              </w:rPr>
              <w:br/>
              <w:t xml:space="preserve">номер </w:t>
            </w:r>
          </w:p>
          <w:p w14:paraId="6D769506" w14:textId="3C49221E" w:rsidR="004D0231" w:rsidRPr="00E54302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694" w:type="dxa"/>
            <w:tcMar>
              <w:top w:w="28" w:type="dxa"/>
              <w:left w:w="57" w:type="dxa"/>
              <w:right w:w="57" w:type="dxa"/>
            </w:tcMar>
          </w:tcPr>
          <w:p w14:paraId="2C3F1069" w14:textId="77777777" w:rsidR="006B5DB2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Вид разрешенного </w:t>
            </w:r>
          </w:p>
          <w:p w14:paraId="1BFC5982" w14:textId="77777777" w:rsidR="006B5DB2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использования </w:t>
            </w:r>
          </w:p>
          <w:p w14:paraId="7CAE06D2" w14:textId="77777777" w:rsidR="006B5DB2" w:rsidRDefault="004D0231" w:rsidP="006B5DB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образуем</w:t>
            </w:r>
            <w:r w:rsidR="00E61A43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земельн</w:t>
            </w:r>
            <w:r w:rsidR="00E61A43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участк</w:t>
            </w:r>
            <w:r w:rsidR="00E61A43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 xml:space="preserve"> в соответствии </w:t>
            </w:r>
          </w:p>
          <w:p w14:paraId="6D769507" w14:textId="3B489885" w:rsidR="004D0231" w:rsidRPr="00E54302" w:rsidRDefault="004D0231" w:rsidP="006B5DB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14:paraId="779159A4" w14:textId="77777777" w:rsidR="006B5DB2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Площадь </w:t>
            </w:r>
          </w:p>
          <w:p w14:paraId="6D769508" w14:textId="1E28E629" w:rsidR="004D0231" w:rsidRPr="00E54302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</w:t>
            </w:r>
            <w:r w:rsidR="00E61A43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и изменяем</w:t>
            </w:r>
            <w:r w:rsidR="00E61A43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земельн</w:t>
            </w:r>
            <w:r w:rsidR="00E61A43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участк</w:t>
            </w:r>
            <w:r w:rsidR="00E61A43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и </w:t>
            </w:r>
            <w:r w:rsidR="00E61A43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частей</w:t>
            </w:r>
            <w:r w:rsidRPr="00E54302">
              <w:rPr>
                <w:sz w:val="24"/>
                <w:szCs w:val="24"/>
              </w:rPr>
              <w:t>, га</w:t>
            </w:r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</w:tcPr>
          <w:p w14:paraId="6D769509" w14:textId="77777777" w:rsidR="004D0231" w:rsidRPr="00E54302" w:rsidRDefault="004D0231" w:rsidP="006B5DB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Адрес земельного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участка</w:t>
            </w:r>
          </w:p>
        </w:tc>
      </w:tr>
    </w:tbl>
    <w:p w14:paraId="6D76950B" w14:textId="77777777" w:rsidR="004D0231" w:rsidRPr="00D75250" w:rsidRDefault="004D0231" w:rsidP="004D0231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1559"/>
        <w:gridCol w:w="2694"/>
        <w:gridCol w:w="1701"/>
        <w:gridCol w:w="2693"/>
      </w:tblGrid>
      <w:tr w:rsidR="004D0231" w:rsidRPr="00E54302" w14:paraId="6D769511" w14:textId="77777777" w:rsidTr="00942D20">
        <w:trPr>
          <w:tblHeader/>
        </w:trPr>
        <w:tc>
          <w:tcPr>
            <w:tcW w:w="1276" w:type="dxa"/>
            <w:tcMar>
              <w:top w:w="28" w:type="dxa"/>
            </w:tcMar>
            <w:vAlign w:val="center"/>
          </w:tcPr>
          <w:p w14:paraId="6D76950C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  <w:vAlign w:val="center"/>
          </w:tcPr>
          <w:p w14:paraId="6D76950D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Mar>
              <w:top w:w="28" w:type="dxa"/>
            </w:tcMar>
            <w:vAlign w:val="center"/>
          </w:tcPr>
          <w:p w14:paraId="6D76950E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14:paraId="6D76950F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top w:w="28" w:type="dxa"/>
            </w:tcMar>
            <w:vAlign w:val="center"/>
          </w:tcPr>
          <w:p w14:paraId="6D769510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5</w:t>
            </w:r>
          </w:p>
        </w:tc>
      </w:tr>
      <w:tr w:rsidR="004D0231" w:rsidRPr="00E54302" w14:paraId="6D769517" w14:textId="77777777" w:rsidTr="00942D20">
        <w:tc>
          <w:tcPr>
            <w:tcW w:w="1276" w:type="dxa"/>
            <w:tcMar>
              <w:top w:w="28" w:type="dxa"/>
            </w:tcMar>
          </w:tcPr>
          <w:p w14:paraId="6D769512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2930A8"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14:paraId="6D769513" w14:textId="77777777" w:rsidR="004D0231" w:rsidRPr="00E54302" w:rsidRDefault="004D0231" w:rsidP="006B5DB2">
            <w:pPr>
              <w:ind w:firstLine="0"/>
              <w:jc w:val="center"/>
              <w:rPr>
                <w:sz w:val="24"/>
                <w:szCs w:val="24"/>
              </w:rPr>
            </w:pPr>
            <w:r w:rsidRPr="005B649B">
              <w:rPr>
                <w:sz w:val="24"/>
                <w:szCs w:val="24"/>
              </w:rPr>
              <w:t>54:35:000000</w:t>
            </w:r>
          </w:p>
        </w:tc>
        <w:tc>
          <w:tcPr>
            <w:tcW w:w="2694" w:type="dxa"/>
            <w:tcMar>
              <w:top w:w="28" w:type="dxa"/>
            </w:tcMar>
          </w:tcPr>
          <w:p w14:paraId="6D769514" w14:textId="77777777" w:rsidR="004D0231" w:rsidRPr="005C72CF" w:rsidRDefault="004D0231" w:rsidP="004D0231">
            <w:pPr>
              <w:ind w:firstLine="0"/>
              <w:rPr>
                <w:sz w:val="24"/>
                <w:szCs w:val="24"/>
              </w:rPr>
            </w:pPr>
            <w:r w:rsidRPr="00356F3E">
              <w:rPr>
                <w:sz w:val="24"/>
                <w:szCs w:val="24"/>
              </w:rPr>
              <w:t>Автомобильный тран</w:t>
            </w:r>
            <w:r w:rsidRPr="00356F3E">
              <w:rPr>
                <w:sz w:val="24"/>
                <w:szCs w:val="24"/>
              </w:rPr>
              <w:t>с</w:t>
            </w:r>
            <w:r w:rsidRPr="00356F3E">
              <w:rPr>
                <w:sz w:val="24"/>
                <w:szCs w:val="24"/>
              </w:rPr>
              <w:t xml:space="preserve">порт </w:t>
            </w:r>
          </w:p>
        </w:tc>
        <w:tc>
          <w:tcPr>
            <w:tcW w:w="1701" w:type="dxa"/>
            <w:tcMar>
              <w:top w:w="28" w:type="dxa"/>
            </w:tcMar>
          </w:tcPr>
          <w:p w14:paraId="6D769515" w14:textId="77777777" w:rsidR="004D0231" w:rsidRPr="00E54302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7,1867</w:t>
            </w:r>
          </w:p>
        </w:tc>
        <w:tc>
          <w:tcPr>
            <w:tcW w:w="2693" w:type="dxa"/>
            <w:tcMar>
              <w:top w:w="28" w:type="dxa"/>
            </w:tcMar>
          </w:tcPr>
          <w:p w14:paraId="6D769516" w14:textId="6CE3C532" w:rsidR="004D0231" w:rsidRPr="00E54302" w:rsidRDefault="004D0231" w:rsidP="006B5DB2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Федерация, Новосибирская область, город Но</w:t>
            </w:r>
            <w:r>
              <w:rPr>
                <w:sz w:val="24"/>
                <w:szCs w:val="24"/>
              </w:rPr>
              <w:t xml:space="preserve">восибирск, </w:t>
            </w:r>
            <w:r w:rsidR="006B5DB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ул. Титова, (240)</w:t>
            </w:r>
          </w:p>
        </w:tc>
      </w:tr>
      <w:tr w:rsidR="002930A8" w:rsidRPr="00E54302" w14:paraId="6D76951D" w14:textId="77777777" w:rsidTr="00942D20">
        <w:tc>
          <w:tcPr>
            <w:tcW w:w="1276" w:type="dxa"/>
            <w:tcMar>
              <w:top w:w="28" w:type="dxa"/>
            </w:tcMar>
          </w:tcPr>
          <w:p w14:paraId="6D769518" w14:textId="77777777" w:rsidR="002930A8" w:rsidRDefault="002930A8" w:rsidP="006A48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 2 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14:paraId="6D769519" w14:textId="77777777" w:rsidR="002930A8" w:rsidRPr="005B649B" w:rsidRDefault="002930A8" w:rsidP="006B5DB2">
            <w:pPr>
              <w:ind w:firstLine="0"/>
              <w:jc w:val="center"/>
              <w:rPr>
                <w:sz w:val="24"/>
                <w:szCs w:val="24"/>
              </w:rPr>
            </w:pPr>
            <w:r w:rsidRPr="005B649B">
              <w:rPr>
                <w:sz w:val="24"/>
                <w:szCs w:val="24"/>
              </w:rPr>
              <w:t>54:35:000000</w:t>
            </w:r>
          </w:p>
        </w:tc>
        <w:tc>
          <w:tcPr>
            <w:tcW w:w="2694" w:type="dxa"/>
            <w:tcMar>
              <w:top w:w="28" w:type="dxa"/>
            </w:tcMar>
          </w:tcPr>
          <w:p w14:paraId="6D76951A" w14:textId="77777777" w:rsidR="002930A8" w:rsidRPr="00356F3E" w:rsidRDefault="002930A8" w:rsidP="004D0231">
            <w:pPr>
              <w:ind w:firstLine="0"/>
              <w:rPr>
                <w:sz w:val="24"/>
                <w:szCs w:val="24"/>
              </w:rPr>
            </w:pPr>
            <w:r w:rsidRPr="00356F3E">
              <w:rPr>
                <w:sz w:val="24"/>
                <w:szCs w:val="24"/>
              </w:rPr>
              <w:t>Автомобильный тран</w:t>
            </w:r>
            <w:r w:rsidRPr="00356F3E">
              <w:rPr>
                <w:sz w:val="24"/>
                <w:szCs w:val="24"/>
              </w:rPr>
              <w:t>с</w:t>
            </w:r>
            <w:r w:rsidRPr="00356F3E">
              <w:rPr>
                <w:sz w:val="24"/>
                <w:szCs w:val="24"/>
              </w:rPr>
              <w:t>порт</w:t>
            </w:r>
          </w:p>
        </w:tc>
        <w:tc>
          <w:tcPr>
            <w:tcW w:w="1701" w:type="dxa"/>
            <w:tcMar>
              <w:top w:w="28" w:type="dxa"/>
            </w:tcMar>
          </w:tcPr>
          <w:p w14:paraId="6D76951B" w14:textId="77777777" w:rsidR="002930A8" w:rsidRDefault="002930A8" w:rsidP="006A48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0,3607</w:t>
            </w:r>
          </w:p>
        </w:tc>
        <w:tc>
          <w:tcPr>
            <w:tcW w:w="2693" w:type="dxa"/>
            <w:tcMar>
              <w:top w:w="28" w:type="dxa"/>
            </w:tcMar>
          </w:tcPr>
          <w:p w14:paraId="6D76951C" w14:textId="7910F12B" w:rsidR="002930A8" w:rsidRPr="00E54302" w:rsidRDefault="002930A8" w:rsidP="006B5DB2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Федерация, Новосибирская область, город Но</w:t>
            </w:r>
            <w:r>
              <w:rPr>
                <w:sz w:val="24"/>
                <w:szCs w:val="24"/>
              </w:rPr>
              <w:t xml:space="preserve">восибирск, </w:t>
            </w:r>
            <w:r w:rsidR="006B5DB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ул. Титова, (248а)</w:t>
            </w:r>
          </w:p>
        </w:tc>
      </w:tr>
      <w:tr w:rsidR="002930A8" w:rsidRPr="00E54302" w14:paraId="6D769523" w14:textId="77777777" w:rsidTr="00942D2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14:paraId="6D76951E" w14:textId="77777777" w:rsidR="002930A8" w:rsidRPr="00E54302" w:rsidRDefault="002930A8" w:rsidP="00033C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14:paraId="6D76951F" w14:textId="77777777" w:rsidR="002930A8" w:rsidRPr="00E54302" w:rsidRDefault="002930A8" w:rsidP="006B5DB2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14:paraId="6D769520" w14:textId="77777777" w:rsidR="002930A8" w:rsidRPr="00E54302" w:rsidRDefault="002930A8" w:rsidP="00033CA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28" w:type="dxa"/>
            </w:tcMar>
          </w:tcPr>
          <w:p w14:paraId="6D769521" w14:textId="77777777" w:rsidR="002930A8" w:rsidRPr="00105729" w:rsidRDefault="002930A8" w:rsidP="00E61A43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7,</w:t>
            </w:r>
            <w:r w:rsidR="00E61A43">
              <w:rPr>
                <w:sz w:val="24"/>
                <w:szCs w:val="24"/>
              </w:rPr>
              <w:t>5474</w:t>
            </w:r>
          </w:p>
        </w:tc>
        <w:tc>
          <w:tcPr>
            <w:tcW w:w="2693" w:type="dxa"/>
            <w:tcMar>
              <w:top w:w="28" w:type="dxa"/>
            </w:tcMar>
          </w:tcPr>
          <w:p w14:paraId="6D769522" w14:textId="77777777" w:rsidR="002930A8" w:rsidRPr="00E54302" w:rsidRDefault="002930A8" w:rsidP="00033CA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9310136" w14:textId="77777777" w:rsidR="006B5DB2" w:rsidRPr="0075601C" w:rsidRDefault="006B5DB2" w:rsidP="006B5DB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D769527" w14:textId="77777777" w:rsidR="002930A8" w:rsidRDefault="002930A8" w:rsidP="002930A8">
      <w:pPr>
        <w:ind w:firstLine="0"/>
        <w:jc w:val="center"/>
        <w:rPr>
          <w:sz w:val="24"/>
          <w:szCs w:val="24"/>
        </w:rPr>
      </w:pPr>
    </w:p>
    <w:sectPr w:rsidR="002930A8" w:rsidSect="006B5DB2">
      <w:pgSz w:w="11907" w:h="16839" w:code="9"/>
      <w:pgMar w:top="1134" w:right="567" w:bottom="851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69543" w14:textId="77777777" w:rsidR="00E25307" w:rsidRDefault="00E25307" w:rsidP="007B56B1">
      <w:r>
        <w:separator/>
      </w:r>
    </w:p>
    <w:p w14:paraId="6D769544" w14:textId="77777777" w:rsidR="00E25307" w:rsidRDefault="00E25307"/>
  </w:endnote>
  <w:endnote w:type="continuationSeparator" w:id="0">
    <w:p w14:paraId="6D769545" w14:textId="77777777" w:rsidR="00E25307" w:rsidRDefault="00E25307" w:rsidP="007B56B1">
      <w:r>
        <w:continuationSeparator/>
      </w:r>
    </w:p>
    <w:p w14:paraId="6D769546" w14:textId="77777777" w:rsidR="00E25307" w:rsidRDefault="00E253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6953F" w14:textId="77777777" w:rsidR="00E25307" w:rsidRDefault="00E25307" w:rsidP="007B56B1">
      <w:r>
        <w:separator/>
      </w:r>
    </w:p>
    <w:p w14:paraId="6D769540" w14:textId="77777777" w:rsidR="00E25307" w:rsidRDefault="00E25307"/>
  </w:footnote>
  <w:footnote w:type="continuationSeparator" w:id="0">
    <w:p w14:paraId="6D769541" w14:textId="77777777" w:rsidR="00E25307" w:rsidRDefault="00E25307" w:rsidP="007B56B1">
      <w:r>
        <w:continuationSeparator/>
      </w:r>
    </w:p>
    <w:p w14:paraId="6D769542" w14:textId="77777777" w:rsidR="00E25307" w:rsidRDefault="00E253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69547" w14:textId="77777777" w:rsidR="00E25307" w:rsidRPr="006B5DB2" w:rsidRDefault="00E25307" w:rsidP="006B5DB2">
    <w:pPr>
      <w:pStyle w:val="a3"/>
      <w:ind w:firstLine="0"/>
      <w:jc w:val="center"/>
      <w:rPr>
        <w:sz w:val="24"/>
      </w:rPr>
    </w:pPr>
    <w:r w:rsidRPr="006B5DB2">
      <w:rPr>
        <w:sz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69548" w14:textId="77777777" w:rsidR="00E25307" w:rsidRPr="000E35E1" w:rsidRDefault="00D47E4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2530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25307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69549" w14:textId="77777777" w:rsidR="00E25307" w:rsidRDefault="00E25307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6D76954A" w14:textId="77777777" w:rsidR="00E25307" w:rsidRPr="00555293" w:rsidRDefault="00E25307">
    <w:pPr>
      <w:pStyle w:val="a3"/>
      <w:jc w:val="center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6954B" w14:textId="77777777" w:rsidR="00E25307" w:rsidRPr="003574AD" w:rsidRDefault="00E25307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3CA6"/>
    <w:rsid w:val="00035246"/>
    <w:rsid w:val="00036CFE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465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6863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B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6FE2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57A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30A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2F37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05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06C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0231"/>
    <w:rsid w:val="004D287D"/>
    <w:rsid w:val="004D3607"/>
    <w:rsid w:val="004D49A9"/>
    <w:rsid w:val="004D693B"/>
    <w:rsid w:val="004D6A03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5D4"/>
    <w:rsid w:val="00557ACE"/>
    <w:rsid w:val="0056079A"/>
    <w:rsid w:val="00560E89"/>
    <w:rsid w:val="005622F7"/>
    <w:rsid w:val="00563C46"/>
    <w:rsid w:val="00565141"/>
    <w:rsid w:val="005669A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3E6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4BF"/>
    <w:rsid w:val="00697EBB"/>
    <w:rsid w:val="006A0355"/>
    <w:rsid w:val="006A090C"/>
    <w:rsid w:val="006A1A66"/>
    <w:rsid w:val="006A1CD4"/>
    <w:rsid w:val="006A48B3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5DB2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2D50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047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1AF5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D20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C7EE4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47E49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8D7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307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60CD2"/>
    <w:rsid w:val="00E61A43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D769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C6000D1-CCCB-45E0-80F0-4A95083C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1216</TotalTime>
  <Pages>9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Мамаева Наталья Викторовна</cp:lastModifiedBy>
  <cp:revision>36</cp:revision>
  <cp:lastPrinted>2017-06-02T12:16:00Z</cp:lastPrinted>
  <dcterms:created xsi:type="dcterms:W3CDTF">2017-01-11T12:45:00Z</dcterms:created>
  <dcterms:modified xsi:type="dcterms:W3CDTF">2017-06-23T09:20:00Z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